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5F364" w14:textId="11B1D5D6" w:rsidR="00BA6016" w:rsidRDefault="00081E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73BBD" wp14:editId="00FB9788">
                <wp:simplePos x="0" y="0"/>
                <wp:positionH relativeFrom="page">
                  <wp:posOffset>3605530</wp:posOffset>
                </wp:positionH>
                <wp:positionV relativeFrom="page">
                  <wp:posOffset>9323705</wp:posOffset>
                </wp:positionV>
                <wp:extent cx="0" cy="64770"/>
                <wp:effectExtent l="50800" t="25400" r="76200" b="8763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7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2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9pt,734.15pt" to="283.9pt,7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F0F607" wp14:editId="0D1B382C">
                <wp:simplePos x="0" y="0"/>
                <wp:positionH relativeFrom="page">
                  <wp:posOffset>3605530</wp:posOffset>
                </wp:positionH>
                <wp:positionV relativeFrom="page">
                  <wp:posOffset>9388699</wp:posOffset>
                </wp:positionV>
                <wp:extent cx="0" cy="504601"/>
                <wp:effectExtent l="50800" t="25400" r="76200" b="8001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6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1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9pt,739.25pt" to="283.9pt,7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46B5D1" wp14:editId="7BB9F7DA">
                <wp:simplePos x="0" y="0"/>
                <wp:positionH relativeFrom="page">
                  <wp:posOffset>3605530</wp:posOffset>
                </wp:positionH>
                <wp:positionV relativeFrom="page">
                  <wp:posOffset>9893300</wp:posOffset>
                </wp:positionV>
                <wp:extent cx="3631565" cy="0"/>
                <wp:effectExtent l="50800" t="25400" r="76835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15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9pt,779pt" to="569.85pt,7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6659BD" wp14:editId="798D5EBB">
                <wp:simplePos x="0" y="0"/>
                <wp:positionH relativeFrom="page">
                  <wp:posOffset>7237095</wp:posOffset>
                </wp:positionH>
                <wp:positionV relativeFrom="page">
                  <wp:posOffset>9323705</wp:posOffset>
                </wp:positionV>
                <wp:extent cx="635" cy="569595"/>
                <wp:effectExtent l="50800" t="25400" r="75565" b="9080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695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9.85pt,734.15pt" to="569.9pt,7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78192E" wp14:editId="7D6ACD41">
                <wp:simplePos x="0" y="0"/>
                <wp:positionH relativeFrom="page">
                  <wp:posOffset>3606084</wp:posOffset>
                </wp:positionH>
                <wp:positionV relativeFrom="page">
                  <wp:posOffset>9324304</wp:posOffset>
                </wp:positionV>
                <wp:extent cx="3631645" cy="0"/>
                <wp:effectExtent l="50800" t="25400" r="76835" b="1016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16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95pt,734.2pt" to="569.9pt,73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5124C3" wp14:editId="14FC00EB">
                <wp:simplePos x="0" y="0"/>
                <wp:positionH relativeFrom="page">
                  <wp:posOffset>7237730</wp:posOffset>
                </wp:positionH>
                <wp:positionV relativeFrom="page">
                  <wp:posOffset>566420</wp:posOffset>
                </wp:positionV>
                <wp:extent cx="0" cy="3387090"/>
                <wp:effectExtent l="50800" t="25400" r="76200" b="9271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87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9.9pt,44.6pt" to="569.9pt,31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BBF411" wp14:editId="1F8EE899">
                <wp:simplePos x="0" y="0"/>
                <wp:positionH relativeFrom="page">
                  <wp:posOffset>7237927</wp:posOffset>
                </wp:positionH>
                <wp:positionV relativeFrom="page">
                  <wp:posOffset>3953510</wp:posOffset>
                </wp:positionV>
                <wp:extent cx="470338" cy="0"/>
                <wp:effectExtent l="50800" t="25400" r="63500" b="1016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33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9.9pt,311.3pt" to="606.95pt,31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7E06CE" wp14:editId="25D7E2C8">
                <wp:simplePos x="0" y="0"/>
                <wp:positionH relativeFrom="page">
                  <wp:posOffset>7708265</wp:posOffset>
                </wp:positionH>
                <wp:positionV relativeFrom="page">
                  <wp:posOffset>553720</wp:posOffset>
                </wp:positionV>
                <wp:extent cx="0" cy="3400094"/>
                <wp:effectExtent l="50800" t="25400" r="76200" b="8001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009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6.95pt,43.6pt" to="606.95pt,31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23D33E" wp14:editId="076BE165">
                <wp:simplePos x="0" y="0"/>
                <wp:positionH relativeFrom="page">
                  <wp:posOffset>7160654</wp:posOffset>
                </wp:positionH>
                <wp:positionV relativeFrom="page">
                  <wp:posOffset>553792</wp:posOffset>
                </wp:positionV>
                <wp:extent cx="548246" cy="12878"/>
                <wp:effectExtent l="50800" t="25400" r="61595" b="889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246" cy="1287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3.85pt,43.6pt" to="607pt,4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B29A6F" wp14:editId="6EDB7DBF">
                <wp:simplePos x="0" y="0"/>
                <wp:positionH relativeFrom="page">
                  <wp:posOffset>2652395</wp:posOffset>
                </wp:positionH>
                <wp:positionV relativeFrom="page">
                  <wp:posOffset>7035800</wp:posOffset>
                </wp:positionV>
                <wp:extent cx="2666365" cy="0"/>
                <wp:effectExtent l="50800" t="25400" r="76835" b="1016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63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85pt,554pt" to="418.8pt,5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3F807" wp14:editId="7CFF1741">
                <wp:simplePos x="0" y="0"/>
                <wp:positionH relativeFrom="page">
                  <wp:posOffset>5318760</wp:posOffset>
                </wp:positionH>
                <wp:positionV relativeFrom="page">
                  <wp:posOffset>7035800</wp:posOffset>
                </wp:positionV>
                <wp:extent cx="0" cy="622300"/>
                <wp:effectExtent l="50800" t="25400" r="76200" b="889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8.8pt,554pt" to="418.8pt,6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2C1C69" wp14:editId="744AD576">
                <wp:simplePos x="0" y="0"/>
                <wp:positionH relativeFrom="page">
                  <wp:posOffset>5318975</wp:posOffset>
                </wp:positionH>
                <wp:positionV relativeFrom="page">
                  <wp:posOffset>7658100</wp:posOffset>
                </wp:positionV>
                <wp:extent cx="1145325" cy="0"/>
                <wp:effectExtent l="50800" t="25400" r="74295" b="1016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8.8pt,603pt" to="509pt,6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EC1097" wp14:editId="7C457374">
                <wp:simplePos x="0" y="0"/>
                <wp:positionH relativeFrom="page">
                  <wp:posOffset>6464300</wp:posOffset>
                </wp:positionH>
                <wp:positionV relativeFrom="page">
                  <wp:posOffset>7658100</wp:posOffset>
                </wp:positionV>
                <wp:extent cx="0" cy="287655"/>
                <wp:effectExtent l="50800" t="25400" r="76200" b="9334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pt,603pt" to="509pt,62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B1A10" wp14:editId="1AD3811A">
                <wp:simplePos x="0" y="0"/>
                <wp:positionH relativeFrom="page">
                  <wp:posOffset>5911215</wp:posOffset>
                </wp:positionH>
                <wp:positionV relativeFrom="page">
                  <wp:posOffset>7945755</wp:posOffset>
                </wp:positionV>
                <wp:extent cx="553085" cy="0"/>
                <wp:effectExtent l="50800" t="25400" r="56515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0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5pt,625.65pt" to="509pt,62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0C7925" wp14:editId="5C904AD8">
                <wp:simplePos x="0" y="0"/>
                <wp:positionH relativeFrom="page">
                  <wp:posOffset>5911215</wp:posOffset>
                </wp:positionH>
                <wp:positionV relativeFrom="page">
                  <wp:posOffset>7945755</wp:posOffset>
                </wp:positionV>
                <wp:extent cx="0" cy="630556"/>
                <wp:effectExtent l="50800" t="25400" r="76200" b="8064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05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5pt,625.65pt" to="465.45pt,67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942879" wp14:editId="1CE161EE">
                <wp:simplePos x="0" y="0"/>
                <wp:positionH relativeFrom="page">
                  <wp:posOffset>5408930</wp:posOffset>
                </wp:positionH>
                <wp:positionV relativeFrom="page">
                  <wp:posOffset>8576945</wp:posOffset>
                </wp:positionV>
                <wp:extent cx="502473" cy="0"/>
                <wp:effectExtent l="50800" t="25400" r="56515" b="1016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7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5.9pt,675.35pt" to="465.45pt,67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76B53D" wp14:editId="1E13AD78">
                <wp:simplePos x="0" y="0"/>
                <wp:positionH relativeFrom="page">
                  <wp:posOffset>5408930</wp:posOffset>
                </wp:positionH>
                <wp:positionV relativeFrom="page">
                  <wp:posOffset>8576945</wp:posOffset>
                </wp:positionV>
                <wp:extent cx="0" cy="541655"/>
                <wp:effectExtent l="50800" t="25400" r="76200" b="9334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5.9pt,675.35pt" to="425.9pt,7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F292EE" wp14:editId="3BFBB976">
                <wp:simplePos x="0" y="0"/>
                <wp:positionH relativeFrom="page">
                  <wp:posOffset>4468495</wp:posOffset>
                </wp:positionH>
                <wp:positionV relativeFrom="page">
                  <wp:posOffset>9118600</wp:posOffset>
                </wp:positionV>
                <wp:extent cx="940632" cy="0"/>
                <wp:effectExtent l="50800" t="25400" r="75565" b="1016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63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1.85pt,718pt" to="425.9pt,7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06A73A" wp14:editId="714A4139">
                <wp:simplePos x="0" y="0"/>
                <wp:positionH relativeFrom="page">
                  <wp:posOffset>4468495</wp:posOffset>
                </wp:positionH>
                <wp:positionV relativeFrom="page">
                  <wp:posOffset>8576945</wp:posOffset>
                </wp:positionV>
                <wp:extent cx="0" cy="541655"/>
                <wp:effectExtent l="50800" t="25400" r="76200" b="9334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1.85pt,675.35pt" to="351.85pt,71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509CA" wp14:editId="64455B61">
                <wp:simplePos x="0" y="0"/>
                <wp:positionH relativeFrom="page">
                  <wp:posOffset>3785235</wp:posOffset>
                </wp:positionH>
                <wp:positionV relativeFrom="page">
                  <wp:posOffset>8576945</wp:posOffset>
                </wp:positionV>
                <wp:extent cx="683734" cy="0"/>
                <wp:effectExtent l="50800" t="25400" r="53340" b="1016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73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05pt,675.35pt" to="351.9pt,67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F7FA3" wp14:editId="5A608387">
                <wp:simplePos x="0" y="0"/>
                <wp:positionH relativeFrom="page">
                  <wp:posOffset>3785235</wp:posOffset>
                </wp:positionH>
                <wp:positionV relativeFrom="page">
                  <wp:posOffset>7868920</wp:posOffset>
                </wp:positionV>
                <wp:extent cx="0" cy="708410"/>
                <wp:effectExtent l="50800" t="25400" r="76200" b="793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84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05pt,619.6pt" to="298.05pt,67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2C0C9" wp14:editId="55CACAB1">
                <wp:simplePos x="0" y="0"/>
                <wp:positionH relativeFrom="page">
                  <wp:posOffset>2858769</wp:posOffset>
                </wp:positionH>
                <wp:positionV relativeFrom="page">
                  <wp:posOffset>7868920</wp:posOffset>
                </wp:positionV>
                <wp:extent cx="927619" cy="0"/>
                <wp:effectExtent l="50800" t="25400" r="63500" b="1016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61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1pt,619.6pt" to="298.15pt,61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CEC2D0" wp14:editId="1A148F97">
                <wp:simplePos x="0" y="0"/>
                <wp:positionH relativeFrom="page">
                  <wp:posOffset>2858770</wp:posOffset>
                </wp:positionH>
                <wp:positionV relativeFrom="page">
                  <wp:posOffset>7490460</wp:posOffset>
                </wp:positionV>
                <wp:extent cx="0" cy="378532"/>
                <wp:effectExtent l="50800" t="25400" r="76200" b="7874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5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1pt,589.8pt" to="225.1pt,61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D54828" wp14:editId="0E3DF822">
                <wp:simplePos x="0" y="0"/>
                <wp:positionH relativeFrom="page">
                  <wp:posOffset>2652395</wp:posOffset>
                </wp:positionH>
                <wp:positionV relativeFrom="page">
                  <wp:posOffset>7490460</wp:posOffset>
                </wp:positionV>
                <wp:extent cx="206715" cy="0"/>
                <wp:effectExtent l="50800" t="25400" r="73025" b="1016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7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85pt,589.8pt" to="225.15pt,58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4DC68" wp14:editId="0A687A7F">
                <wp:simplePos x="0" y="0"/>
                <wp:positionH relativeFrom="page">
                  <wp:posOffset>2652395</wp:posOffset>
                </wp:positionH>
                <wp:positionV relativeFrom="page">
                  <wp:posOffset>7035800</wp:posOffset>
                </wp:positionV>
                <wp:extent cx="0" cy="454660"/>
                <wp:effectExtent l="50800" t="25400" r="76200" b="7874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6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85pt,554pt" to="208.85pt,58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2FFF39" wp14:editId="7D5F2A89">
                <wp:simplePos x="0" y="0"/>
                <wp:positionH relativeFrom="page">
                  <wp:posOffset>-2540</wp:posOffset>
                </wp:positionH>
                <wp:positionV relativeFrom="page">
                  <wp:posOffset>5898515</wp:posOffset>
                </wp:positionV>
                <wp:extent cx="635" cy="1003300"/>
                <wp:effectExtent l="50800" t="25400" r="75565" b="889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100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.15pt,464.45pt" to="-.1pt,54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FBB23" wp14:editId="75EB00CF">
                <wp:simplePos x="0" y="0"/>
                <wp:positionH relativeFrom="page">
                  <wp:posOffset>-1905</wp:posOffset>
                </wp:positionH>
                <wp:positionV relativeFrom="page">
                  <wp:posOffset>6901815</wp:posOffset>
                </wp:positionV>
                <wp:extent cx="2654300" cy="0"/>
                <wp:effectExtent l="50800" t="25400" r="6350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.1pt,543.45pt" to="208.9pt,54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AEFE5" wp14:editId="14221736">
                <wp:simplePos x="0" y="0"/>
                <wp:positionH relativeFrom="page">
                  <wp:posOffset>2652395</wp:posOffset>
                </wp:positionH>
                <wp:positionV relativeFrom="page">
                  <wp:posOffset>5898514</wp:posOffset>
                </wp:positionV>
                <wp:extent cx="0" cy="1004561"/>
                <wp:effectExtent l="50800" t="25400" r="76200" b="8826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45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85pt,464.45pt" to="208.85pt,54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11F1F" wp14:editId="2973E46B">
                <wp:simplePos x="0" y="0"/>
                <wp:positionH relativeFrom="page">
                  <wp:posOffset>-2539</wp:posOffset>
                </wp:positionH>
                <wp:positionV relativeFrom="page">
                  <wp:posOffset>5898515</wp:posOffset>
                </wp:positionV>
                <wp:extent cx="2654934" cy="0"/>
                <wp:effectExtent l="50800" t="25400" r="63500" b="1016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93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.15pt,464.45pt" to="208.9pt,46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" strokecolor="#636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2723A">
        <w:rPr>
          <w:noProof/>
        </w:rPr>
        <mc:AlternateContent>
          <mc:Choice Requires="wpg">
            <w:drawing>
              <wp:anchor distT="0" distB="0" distL="114300" distR="114300" simplePos="1" relativeHeight="251675648" behindDoc="0" locked="0" layoutInCell="1" allowOverlap="1" wp14:anchorId="4FE95E42" wp14:editId="7E53449F">
                <wp:simplePos x="1127760" y="9245600"/>
                <wp:positionH relativeFrom="page">
                  <wp:posOffset>1127760</wp:posOffset>
                </wp:positionH>
                <wp:positionV relativeFrom="page">
                  <wp:posOffset>9245600</wp:posOffset>
                </wp:positionV>
                <wp:extent cx="6337300" cy="863600"/>
                <wp:effectExtent l="0" t="0" r="0" b="0"/>
                <wp:wrapThrough wrapText="bothSides">
                  <wp:wrapPolygon edited="0">
                    <wp:start x="87" y="0"/>
                    <wp:lineTo x="87" y="20965"/>
                    <wp:lineTo x="21384" y="20965"/>
                    <wp:lineTo x="21384" y="0"/>
                    <wp:lineTo x="87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0" cy="863600"/>
                          <a:chOff x="0" y="0"/>
                          <a:chExt cx="6337300" cy="863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63373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324735" y="45720"/>
                            <a:ext cx="392112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23E55A4" w14:textId="77777777" w:rsidR="000C029B" w:rsidRPr="00861B11" w:rsidRDefault="000C029B" w:rsidP="00694B57">
                              <w:pPr>
                                <w:jc w:val="center"/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</w:pPr>
                              <w:r w:rsidRPr="00861B11">
                                <w:rPr>
                                  <w:b/>
                                  <w:color w:val="F2F2F2" w:themeColor="background1" w:themeShade="F2"/>
                                  <w:sz w:val="72"/>
                                  <w:szCs w:val="72"/>
                                </w:rPr>
                                <w:t>Youth has no age!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88.8pt;margin-top:728pt;width:499pt;height:68pt;z-index:251675648;mso-position-horizontal-relative:page;mso-position-vertical-relative:page" coordsize="6337300,86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8" o:spid="_x0000_s1027" type="#_x0000_t202" style="position:absolute;width:6337300;height:86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AbEwgAA&#10;ANsAAAAPAAAAZHJzL2Rvd25yZXYueG1sRE89b4MwEN0r9T9YV6lbY8rQIhoHJVVbZSBKAh0ynvAF&#10;UPAZYRfIv6+HSBmf3vcym00nRhpca1nB6yICQVxZ3XKt4Lf8fklAOI+ssbNMCq7kIFs9Piwx1Xbi&#10;I42Fr0UIYZeigsb7PpXSVQ0ZdAvbEwfubAeDPsChlnrAKYSbTsZR9CYNthwaGuzps6HqUvwZBZTP&#10;ptwl719+vzn/RKfkMOW6Vur5aV5/gPA0+7v45t5qBXEYG76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kBsTCAAAA2wAAAA8AAAAAAAAAAAAAAAAAlwIAAGRycy9kb3du&#10;cmV2LnhtbFBLBQYAAAAABAAEAPUAAACGAwAAAAA=&#10;" mv:complextextbox="1" filled="f" stroked="f"/>
                <v:shape id="Text Box 3" o:spid="_x0000_s1028" type="#_x0000_t202" style="position:absolute;left:2324735;top:45720;width:3921125;height:559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123E55A4" w14:textId="77777777" w:rsidR="000C029B" w:rsidRPr="00861B11" w:rsidRDefault="000C029B" w:rsidP="00694B57">
                        <w:pPr>
                          <w:jc w:val="center"/>
                          <w:rPr>
                            <w:b/>
                            <w:color w:val="F2F2F2" w:themeColor="background1" w:themeShade="F2"/>
                            <w:sz w:val="72"/>
                            <w:szCs w:val="72"/>
                          </w:rPr>
                        </w:pPr>
                        <w:r w:rsidRPr="00861B11">
                          <w:rPr>
                            <w:b/>
                            <w:color w:val="F2F2F2" w:themeColor="background1" w:themeShade="F2"/>
                            <w:sz w:val="72"/>
                            <w:szCs w:val="72"/>
                          </w:rPr>
                          <w:t>Youth has no age!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61B11">
        <w:rPr>
          <w:noProof/>
        </w:rPr>
        <w:drawing>
          <wp:anchor distT="0" distB="0" distL="114300" distR="114300" simplePos="0" relativeHeight="251679744" behindDoc="0" locked="0" layoutInCell="1" allowOverlap="1" wp14:anchorId="1D503CDE" wp14:editId="3A49BA17">
            <wp:simplePos x="0" y="0"/>
            <wp:positionH relativeFrom="page">
              <wp:posOffset>127000</wp:posOffset>
            </wp:positionH>
            <wp:positionV relativeFrom="page">
              <wp:posOffset>7800340</wp:posOffset>
            </wp:positionV>
            <wp:extent cx="3126105" cy="2092960"/>
            <wp:effectExtent l="228600" t="203200" r="226695" b="243840"/>
            <wp:wrapThrough wrapText="bothSides">
              <wp:wrapPolygon edited="0">
                <wp:start x="8249" y="-2097"/>
                <wp:lineTo x="1404" y="-1573"/>
                <wp:lineTo x="1404" y="2621"/>
                <wp:lineTo x="-878" y="2621"/>
                <wp:lineTo x="-878" y="6816"/>
                <wp:lineTo x="-1580" y="6816"/>
                <wp:lineTo x="-1580" y="14680"/>
                <wp:lineTo x="-702" y="15466"/>
                <wp:lineTo x="1580" y="19398"/>
                <wp:lineTo x="8951" y="23330"/>
                <wp:lineTo x="9126" y="23854"/>
                <wp:lineTo x="12285" y="23854"/>
                <wp:lineTo x="12461" y="23330"/>
                <wp:lineTo x="19832" y="19398"/>
                <wp:lineTo x="20007" y="19398"/>
                <wp:lineTo x="22289" y="15204"/>
                <wp:lineTo x="22991" y="11010"/>
                <wp:lineTo x="22289" y="6816"/>
                <wp:lineTo x="20183" y="2883"/>
                <wp:lineTo x="20183" y="524"/>
                <wp:lineTo x="16848" y="-1573"/>
                <wp:lineTo x="13163" y="-2097"/>
                <wp:lineTo x="8249" y="-2097"/>
              </wp:wrapPolygon>
            </wp:wrapThrough>
            <wp:docPr id="33" name="Picture 33" descr="Macintosh HD:Users:beautixstrikes:Desktop:268254_1983239937403_3383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beautixstrikes:Desktop:268254_1983239937403_338343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929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3A">
        <w:rPr>
          <w:noProof/>
        </w:rPr>
        <mc:AlternateContent>
          <mc:Choice Requires="wpg">
            <w:drawing>
              <wp:anchor distT="0" distB="0" distL="114300" distR="114300" simplePos="1" relativeHeight="251678720" behindDoc="0" locked="0" layoutInCell="1" allowOverlap="1" wp14:anchorId="6E65314E" wp14:editId="75F266AE">
                <wp:simplePos x="1472565" y="7035800"/>
                <wp:positionH relativeFrom="page">
                  <wp:posOffset>1472565</wp:posOffset>
                </wp:positionH>
                <wp:positionV relativeFrom="page">
                  <wp:posOffset>7035800</wp:posOffset>
                </wp:positionV>
                <wp:extent cx="4991735" cy="2082800"/>
                <wp:effectExtent l="0" t="0" r="0" b="0"/>
                <wp:wrapThrough wrapText="bothSides">
                  <wp:wrapPolygon edited="0">
                    <wp:start x="110" y="0"/>
                    <wp:lineTo x="110" y="21337"/>
                    <wp:lineTo x="21322" y="21337"/>
                    <wp:lineTo x="21322" y="0"/>
                    <wp:lineTo x="11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735" cy="2082800"/>
                          <a:chOff x="0" y="0"/>
                          <a:chExt cx="4991735" cy="2082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499173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5720"/>
                            <a:ext cx="48088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451FD860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Indulge in sweets with no fear.</w:t>
                              </w:r>
                            </w:p>
                            <w:p w14:paraId="71BCB7B5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Enjoy youthful activities.</w:t>
                              </w:r>
                            </w:p>
                            <w:p w14:paraId="6FE09CFA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Surround yourself with happy people.</w:t>
                              </w:r>
                            </w:p>
                            <w:p w14:paraId="16F31756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Be adventurous.</w:t>
                              </w:r>
                            </w:p>
                            <w:p w14:paraId="06D3031B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Watch Disney movies.</w:t>
                              </w:r>
                            </w:p>
                            <w:p w14:paraId="682AD383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Dress how you want.</w:t>
                              </w:r>
                            </w:p>
                            <w:p w14:paraId="4E0124FA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Sleep in.</w:t>
                              </w:r>
                            </w:p>
                            <w:p w14:paraId="1CF4633D" w14:textId="77777777" w:rsidR="000C029B" w:rsidRPr="00861B11" w:rsidRDefault="000C029B" w:rsidP="00861B11">
                              <w:pPr>
                                <w:jc w:val="center"/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</w:pPr>
                              <w:r w:rsidRPr="00861B11">
                                <w:rPr>
                                  <w:b/>
                                  <w:color w:val="FEFDBA" w:themeColor="accent6" w:themeTint="33"/>
                                  <w:sz w:val="32"/>
                                  <w:szCs w:val="32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</w:rPr>
                                <w:t>Pg. 103</w:t>
                              </w:r>
                            </w:p>
                            <w:p w14:paraId="668FDB86" w14:textId="77777777" w:rsidR="000C029B" w:rsidRDefault="000C029B">
                              <w:r>
                                <w:tab/>
                              </w:r>
                            </w:p>
                            <w:p w14:paraId="37E57EA5" w14:textId="77777777" w:rsidR="000C029B" w:rsidRDefault="000C029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294005"/>
                            <a:ext cx="480885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630680" y="541655"/>
                            <a:ext cx="326961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689735" y="789940"/>
                            <a:ext cx="32105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883410" y="1038225"/>
                            <a:ext cx="301688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021840" y="1285875"/>
                            <a:ext cx="28784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084070" y="1534160"/>
                            <a:ext cx="281622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096135" y="1781810"/>
                            <a:ext cx="28041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9" style="position:absolute;margin-left:115.95pt;margin-top:554pt;width:393.05pt;height:164pt;z-index:251678720;mso-position-horizontal-relative:page;mso-position-vertical-relative:page" coordsize="4991735,2082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" mv:complextextbox="1">
                <v:shape id="Text Box 32" o:spid="_x0000_s1030" type="#_x0000_t202" style="position:absolute;width:4991735;height:2082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afzxQAA&#10;ANsAAAAPAAAAZHJzL2Rvd25yZXYueG1sRI9Ba8JAFITvQv/D8gremk0t1BCzii2teFBaEw8eH9ln&#10;Esy+DdnVpP++Wyh4HGbmGyZbjaYVN+pdY1nBcxSDIC6tbrhScCw+nxIQziNrbC2Tgh9ysFo+TDJM&#10;tR34QLfcVyJA2KWooPa+S6V0ZU0GXWQ74uCdbW/QB9lXUvc4BLhp5SyOX6XBhsNCjR2911Re8qtR&#10;QLvRFPtk/uG/3s6b+JR8DztdKTV9HNcLEJ5Gfw//t7dawcsM/r6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Vp/PFAAAA2wAAAA8AAAAAAAAAAAAAAAAAlwIAAGRycy9k&#10;b3ducmV2LnhtbFBLBQYAAAAABAAEAPUAAACJAwAAAAA=&#10;" mv:complextextbox="1" filled="f" stroked="f"/>
                <v:shape id="Text Box 7" o:spid="_x0000_s1031" type="#_x0000_t202" style="position:absolute;left:91440;top:45720;width:480885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>
                      <w:p w14:paraId="451FD860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Indulge in sweets with no fear.</w:t>
                        </w:r>
                      </w:p>
                      <w:p w14:paraId="71BCB7B5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Enjoy youthful activities.</w:t>
                        </w:r>
                      </w:p>
                      <w:p w14:paraId="6FE09CFA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Surround yourself with happy people.</w:t>
                        </w:r>
                      </w:p>
                      <w:p w14:paraId="16F31756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Be adventurous.</w:t>
                        </w:r>
                      </w:p>
                      <w:p w14:paraId="06D3031B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Watch Disney movies.</w:t>
                        </w:r>
                      </w:p>
                      <w:p w14:paraId="682AD383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Dress how you want.</w:t>
                        </w:r>
                      </w:p>
                      <w:p w14:paraId="4E0124FA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Sleep in.</w:t>
                        </w:r>
                      </w:p>
                      <w:p w14:paraId="1CF4633D" w14:textId="77777777" w:rsidR="000C029B" w:rsidRPr="00861B11" w:rsidRDefault="000C029B" w:rsidP="00861B11">
                        <w:pPr>
                          <w:jc w:val="center"/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</w:pPr>
                        <w:r w:rsidRPr="00861B11">
                          <w:rPr>
                            <w:b/>
                            <w:color w:val="FEFDBA" w:themeColor="accent6" w:themeTint="33"/>
                            <w:sz w:val="32"/>
                            <w:szCs w:val="32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</w:rPr>
                          <w:t>Pg. 103</w:t>
                        </w:r>
                      </w:p>
                      <w:p w14:paraId="668FDB86" w14:textId="77777777" w:rsidR="000C029B" w:rsidRDefault="000C029B">
                        <w:r>
                          <w:tab/>
                        </w:r>
                      </w:p>
                      <w:p w14:paraId="37E57EA5" w14:textId="77777777" w:rsidR="000C029B" w:rsidRDefault="000C029B"/>
                    </w:txbxContent>
                  </v:textbox>
                </v:shape>
                <v:shape id="Text Box 8" o:spid="_x0000_s1032" type="#_x0000_t202" style="position:absolute;left:91440;top:294005;width:480885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0" inset="0,0,0,0">
                    <w:txbxContent/>
                  </v:textbox>
                </v:shape>
                <v:shape id="Text Box 10" o:spid="_x0000_s1033" type="#_x0000_t202" style="position:absolute;left:1630680;top:541655;width:326961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4" type="#_x0000_t202" style="position:absolute;left:1689735;top:789940;width:321056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1883410;top:1038225;width:301688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6" type="#_x0000_t202" style="position:absolute;left:2021840;top:1285875;width:287845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7" type="#_x0000_t202" style="position:absolute;left:2084070;top:1534160;width:281622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8" type="#_x0000_t202" style="position:absolute;left:2096135;top:1781810;width:280416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C029B">
        <w:rPr>
          <w:noProof/>
        </w:rPr>
        <w:drawing>
          <wp:anchor distT="0" distB="0" distL="114300" distR="114300" simplePos="0" relativeHeight="251657214" behindDoc="0" locked="0" layoutInCell="1" allowOverlap="1" wp14:anchorId="78C18EAD" wp14:editId="0C4ED873">
            <wp:simplePos x="0" y="0"/>
            <wp:positionH relativeFrom="page">
              <wp:posOffset>-104140</wp:posOffset>
            </wp:positionH>
            <wp:positionV relativeFrom="page">
              <wp:posOffset>-59055</wp:posOffset>
            </wp:positionV>
            <wp:extent cx="7813040" cy="10142855"/>
            <wp:effectExtent l="177800" t="177800" r="391160" b="372745"/>
            <wp:wrapThrough wrapText="bothSides">
              <wp:wrapPolygon edited="0">
                <wp:start x="351" y="-379"/>
                <wp:lineTo x="-492" y="-270"/>
                <wp:lineTo x="-492" y="21745"/>
                <wp:lineTo x="492" y="22232"/>
                <wp:lineTo x="492" y="22340"/>
                <wp:lineTo x="21558" y="22340"/>
                <wp:lineTo x="21628" y="22232"/>
                <wp:lineTo x="22611" y="21420"/>
                <wp:lineTo x="22611" y="541"/>
                <wp:lineTo x="21839" y="-270"/>
                <wp:lineTo x="21769" y="-379"/>
                <wp:lineTo x="351" y="-379"/>
              </wp:wrapPolygon>
            </wp:wrapThrough>
            <wp:docPr id="23" name="Picture 23" descr="Macintosh HD:Users:beautixstrikes:Desktop: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eautixstrikes:Desktop:IMG_2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040" cy="1014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9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085E3" wp14:editId="47D260CF">
                <wp:simplePos x="0" y="0"/>
                <wp:positionH relativeFrom="page">
                  <wp:posOffset>1981200</wp:posOffset>
                </wp:positionH>
                <wp:positionV relativeFrom="page">
                  <wp:posOffset>1676400</wp:posOffset>
                </wp:positionV>
                <wp:extent cx="3784600" cy="939800"/>
                <wp:effectExtent l="0" t="0" r="0" b="0"/>
                <wp:wrapThrough wrapText="bothSides">
                  <wp:wrapPolygon edited="0">
                    <wp:start x="145" y="0"/>
                    <wp:lineTo x="145" y="21016"/>
                    <wp:lineTo x="21310" y="21016"/>
                    <wp:lineTo x="21310" y="0"/>
                    <wp:lineTo x="145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A7FA8" w14:textId="77777777" w:rsidR="000C029B" w:rsidRPr="000C029B" w:rsidRDefault="000C029B" w:rsidP="000C029B">
                            <w:pPr>
                              <w:jc w:val="center"/>
                              <w:rPr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C029B">
                              <w:rPr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Celebrating You Magazine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56pt;margin-top:132pt;width:298pt;height:74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" mv:complextextbox="1" filled="f" stroked="f">
                <v:textbox>
                  <w:txbxContent>
                    <w:p w14:paraId="5C0A7FA8" w14:textId="77777777" w:rsidR="000C029B" w:rsidRPr="000C029B" w:rsidRDefault="000C029B" w:rsidP="000C029B">
                      <w:pPr>
                        <w:jc w:val="center"/>
                        <w:rPr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C029B">
                        <w:rPr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Celebrating You Magazine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2723A">
        <w:rPr>
          <w:noProof/>
        </w:rPr>
        <mc:AlternateContent>
          <mc:Choice Requires="wpg">
            <w:drawing>
              <wp:anchor distT="0" distB="0" distL="114300" distR="114300" simplePos="1" relativeHeight="251676672" behindDoc="0" locked="0" layoutInCell="1" allowOverlap="1" wp14:anchorId="54DE5F82" wp14:editId="6CD8C568">
                <wp:simplePos x="127000" y="1676400"/>
                <wp:positionH relativeFrom="page">
                  <wp:posOffset>127000</wp:posOffset>
                </wp:positionH>
                <wp:positionV relativeFrom="page">
                  <wp:posOffset>1676400</wp:posOffset>
                </wp:positionV>
                <wp:extent cx="2247900" cy="360045"/>
                <wp:effectExtent l="0" t="0" r="0" b="0"/>
                <wp:wrapThrough wrapText="bothSides">
                  <wp:wrapPolygon edited="0">
                    <wp:start x="244" y="0"/>
                    <wp:lineTo x="244" y="19810"/>
                    <wp:lineTo x="20990" y="19810"/>
                    <wp:lineTo x="20990" y="0"/>
                    <wp:lineTo x="244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360045"/>
                          <a:chOff x="0" y="0"/>
                          <a:chExt cx="2247900" cy="3600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224790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45720"/>
                            <a:ext cx="167386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6BCE9D0" w14:textId="77777777" w:rsidR="000C029B" w:rsidRPr="000C029B" w:rsidRDefault="000C029B">
                              <w:pPr>
                                <w:rPr>
                                  <w:rFonts w:ascii="Apple Chancery" w:hAnsi="Apple Chancery" w:cs="Apple Chancery"/>
                                </w:rPr>
                              </w:pPr>
                              <w:proofErr w:type="gramStart"/>
                              <w:r w:rsidRPr="000C029B">
                                <w:rPr>
                                  <w:rFonts w:ascii="Apple Chancery" w:hAnsi="Apple Chancery" w:cs="Apple Chancery"/>
                                </w:rPr>
                                <w:t>April,</w:t>
                              </w:r>
                              <w:proofErr w:type="gramEnd"/>
                              <w:r w:rsidRPr="000C029B">
                                <w:rPr>
                                  <w:rFonts w:ascii="Apple Chancery" w:hAnsi="Apple Chancery" w:cs="Apple Chancery"/>
                                </w:rPr>
                                <w:t xml:space="preserve">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0" style="position:absolute;margin-left:10pt;margin-top:132pt;width:177pt;height:28.35pt;z-index:251676672;mso-position-horizontal-relative:page;mso-position-vertical-relative:page" coordsize="2247900,3600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" mv:complextextbox="1">
                <v:shape id="Text Box 29" o:spid="_x0000_s1041" type="#_x0000_t202" style="position:absolute;width:2247900;height:360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KNfxQAA&#10;ANsAAAAPAAAAZHJzL2Rvd25yZXYueG1sRI/NasMwEITvhbyD2EBujRwfUseJYpLQlh5c2vwcclys&#10;jW1irYyl2u7bV4VCj8PMfMNsstE0oqfO1ZYVLOYRCOLC6ppLBZfzy2MCwnlkjY1lUvBNDrLt5GGD&#10;qbYDH6k/+VIECLsUFVTet6mUrqjIoJvbljh4N9sZ9EF2pdQdDgFuGhlH0VIarDksVNjSoaLifvoy&#10;Cigfzfk9eXr2H/vba3RNPodcl0rNpuNuDcLT6P/Df+03rSBewe+X8AP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oo1/FAAAA2wAAAA8AAAAAAAAAAAAAAAAAlwIAAGRycy9k&#10;b3ducmV2LnhtbFBLBQYAAAAABAAEAPUAAACJAwAAAAA=&#10;" mv:complextextbox="1" filled="f" stroked="f"/>
                <v:shape id="Text Box 5" o:spid="_x0000_s1042" type="#_x0000_t202" style="position:absolute;left:91440;top:45720;width:1673860;height:242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66BCE9D0" w14:textId="77777777" w:rsidR="000C029B" w:rsidRPr="000C029B" w:rsidRDefault="000C029B">
                        <w:pPr>
                          <w:rPr>
                            <w:rFonts w:ascii="Apple Chancery" w:hAnsi="Apple Chancery" w:cs="Apple Chancery"/>
                          </w:rPr>
                        </w:pPr>
                        <w:proofErr w:type="gramStart"/>
                        <w:r w:rsidRPr="000C029B">
                          <w:rPr>
                            <w:rFonts w:ascii="Apple Chancery" w:hAnsi="Apple Chancery" w:cs="Apple Chancery"/>
                          </w:rPr>
                          <w:t>April,</w:t>
                        </w:r>
                        <w:proofErr w:type="gramEnd"/>
                        <w:r w:rsidRPr="000C029B">
                          <w:rPr>
                            <w:rFonts w:ascii="Apple Chancery" w:hAnsi="Apple Chancery" w:cs="Apple Chancery"/>
                          </w:rPr>
                          <w:t xml:space="preserve"> 2014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94B5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2F219" wp14:editId="531A0950">
                <wp:simplePos x="0" y="0"/>
                <wp:positionH relativeFrom="page">
                  <wp:posOffset>5674360</wp:posOffset>
                </wp:positionH>
                <wp:positionV relativeFrom="page">
                  <wp:posOffset>647700</wp:posOffset>
                </wp:positionV>
                <wp:extent cx="2136140" cy="3530600"/>
                <wp:effectExtent l="0" t="0" r="0" b="0"/>
                <wp:wrapThrough wrapText="bothSides">
                  <wp:wrapPolygon edited="0">
                    <wp:start x="257" y="0"/>
                    <wp:lineTo x="257" y="21445"/>
                    <wp:lineTo x="21061" y="21445"/>
                    <wp:lineTo x="21061" y="0"/>
                    <wp:lineTo x="25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89C8C" w14:textId="77777777" w:rsidR="000C029B" w:rsidRPr="00694B57" w:rsidRDefault="000C029B">
                            <w:pPr>
                              <w:rPr>
                                <w:color w:val="4C4C72" w:themeColor="accent3" w:themeShade="BF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94B57">
                              <w:rPr>
                                <w:color w:val="4C4C72" w:themeColor="accent3" w:themeShade="BF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Young, wild and FREE!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446.8pt;margin-top:51pt;width:168.2pt;height:278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" mv:complextextbox="1" filled="f" stroked="f">
                <v:textbox style="layout-flow:vertical-ideographic">
                  <w:txbxContent>
                    <w:p w14:paraId="7F889C8C" w14:textId="77777777" w:rsidR="000C029B" w:rsidRPr="00694B57" w:rsidRDefault="000C029B">
                      <w:pPr>
                        <w:rPr>
                          <w:color w:val="4C4C72" w:themeColor="accent3" w:themeShade="BF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94B57">
                        <w:rPr>
                          <w:color w:val="4C4C72" w:themeColor="accent3" w:themeShade="BF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Young, wild and FREE!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94B5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221DA" wp14:editId="28E41682">
                <wp:simplePos x="0" y="0"/>
                <wp:positionH relativeFrom="page">
                  <wp:posOffset>-104140</wp:posOffset>
                </wp:positionH>
                <wp:positionV relativeFrom="page">
                  <wp:posOffset>5816600</wp:posOffset>
                </wp:positionV>
                <wp:extent cx="2895600" cy="1841500"/>
                <wp:effectExtent l="0" t="0" r="0" b="12700"/>
                <wp:wrapThrough wrapText="bothSides">
                  <wp:wrapPolygon edited="0">
                    <wp:start x="189" y="0"/>
                    <wp:lineTo x="189" y="21451"/>
                    <wp:lineTo x="21221" y="21451"/>
                    <wp:lineTo x="21221" y="0"/>
                    <wp:lineTo x="189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641C" w14:textId="77777777" w:rsidR="000C029B" w:rsidRPr="00694B57" w:rsidRDefault="000C029B" w:rsidP="00694B57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4B57">
                              <w:rPr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How to feel young again!</w:t>
                            </w:r>
                          </w:p>
                          <w:p w14:paraId="7B0E719E" w14:textId="77777777" w:rsidR="000C029B" w:rsidRPr="00694B57" w:rsidRDefault="000C029B" w:rsidP="00694B57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694B57">
                              <w:rPr>
                                <w:i/>
                                <w:sz w:val="28"/>
                                <w:szCs w:val="28"/>
                              </w:rPr>
                              <w:t>“Enjoy your youth. You’ll never be younger than you are at this very moment!” pg. 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44" type="#_x0000_t202" style="position:absolute;margin-left:-8.15pt;margin-top:458pt;width:228pt;height:145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7aT9QCAAAg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" mv:complextextbox="1" filled="f" stroked="f">
                <v:textbox>
                  <w:txbxContent>
                    <w:p w14:paraId="62F5641C" w14:textId="77777777" w:rsidR="000C029B" w:rsidRPr="00694B57" w:rsidRDefault="000C029B" w:rsidP="00694B57">
                      <w:pPr>
                        <w:jc w:val="center"/>
                        <w:rPr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4B57">
                        <w:rPr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How to feel young again!</w:t>
                      </w:r>
                    </w:p>
                    <w:p w14:paraId="7B0E719E" w14:textId="77777777" w:rsidR="000C029B" w:rsidRPr="00694B57" w:rsidRDefault="000C029B" w:rsidP="00694B57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694B57">
                        <w:rPr>
                          <w:i/>
                          <w:sz w:val="28"/>
                          <w:szCs w:val="28"/>
                        </w:rPr>
                        <w:t>“Enjoy your youth. You’ll never be younger than you are at this very moment!” pg. 71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6016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31AF3E4" wp14:editId="514047E7">
                <wp:simplePos x="0" y="0"/>
                <wp:positionH relativeFrom="page">
                  <wp:posOffset>-2540</wp:posOffset>
                </wp:positionH>
                <wp:positionV relativeFrom="page">
                  <wp:posOffset>1879600</wp:posOffset>
                </wp:positionV>
                <wp:extent cx="2654935" cy="3721100"/>
                <wp:effectExtent l="50800" t="25400" r="88265" b="114300"/>
                <wp:wrapThrough wrapText="bothSides">
                  <wp:wrapPolygon edited="0">
                    <wp:start x="-413" y="-147"/>
                    <wp:lineTo x="-413" y="22116"/>
                    <wp:lineTo x="22111" y="22116"/>
                    <wp:lineTo x="22111" y="-147"/>
                    <wp:lineTo x="-413" y="-147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3721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.15pt;margin-top:148pt;width:209.05pt;height:293pt;z-index:251656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" fillcolor="#636 [3204]" strokecolor="#603060 [3044]">
                <v:fill color2="#c388c3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A60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9142C" wp14:editId="2A13381E">
                <wp:simplePos x="0" y="0"/>
                <wp:positionH relativeFrom="page">
                  <wp:posOffset>685800</wp:posOffset>
                </wp:positionH>
                <wp:positionV relativeFrom="page">
                  <wp:posOffset>317500</wp:posOffset>
                </wp:positionV>
                <wp:extent cx="6400800" cy="1473200"/>
                <wp:effectExtent l="0" t="0" r="0" b="0"/>
                <wp:wrapTight wrapText="bothSides">
                  <wp:wrapPolygon edited="0">
                    <wp:start x="86" y="0"/>
                    <wp:lineTo x="86" y="21228"/>
                    <wp:lineTo x="21429" y="21228"/>
                    <wp:lineTo x="21429" y="0"/>
                    <wp:lineTo x="86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E05A9B" w14:textId="77777777" w:rsidR="000C029B" w:rsidRPr="00694B57" w:rsidRDefault="000C029B" w:rsidP="00BA6016">
                            <w:pPr>
                              <w:pStyle w:val="Heading1"/>
                              <w:rPr>
                                <w:b w:val="0"/>
                                <w:sz w:val="200"/>
                                <w:szCs w:val="200"/>
                                <w:u w:val="single"/>
                              </w:rPr>
                            </w:pPr>
                            <w:r w:rsidRPr="00694B57">
                              <w:rPr>
                                <w:b w:val="0"/>
                                <w:sz w:val="200"/>
                                <w:szCs w:val="200"/>
                                <w:u w:val="single"/>
                              </w:rPr>
                              <w:t xml:space="preserve">YOUTH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54pt;margin-top:25pt;width:7in;height:11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/N6/Y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" filled="f" stroked="f">
                <v:textbox inset=",0,,0">
                  <w:txbxContent>
                    <w:p w14:paraId="7CE05A9B" w14:textId="77777777" w:rsidR="000C029B" w:rsidRPr="00694B57" w:rsidRDefault="000C029B" w:rsidP="00BA6016">
                      <w:pPr>
                        <w:pStyle w:val="Heading1"/>
                        <w:rPr>
                          <w:b w:val="0"/>
                          <w:sz w:val="200"/>
                          <w:szCs w:val="200"/>
                          <w:u w:val="single"/>
                        </w:rPr>
                      </w:pPr>
                      <w:r w:rsidRPr="00694B57">
                        <w:rPr>
                          <w:b w:val="0"/>
                          <w:sz w:val="200"/>
                          <w:szCs w:val="200"/>
                          <w:u w:val="single"/>
                        </w:rPr>
                        <w:t xml:space="preserve">YOUTH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A6016">
        <w:rPr>
          <w:noProof/>
        </w:rPr>
        <w:drawing>
          <wp:anchor distT="0" distB="0" distL="114300" distR="114300" simplePos="0" relativeHeight="251672576" behindDoc="0" locked="0" layoutInCell="1" allowOverlap="1" wp14:anchorId="2125144D" wp14:editId="3E5CB083">
            <wp:simplePos x="0" y="0"/>
            <wp:positionH relativeFrom="page">
              <wp:posOffset>5253355</wp:posOffset>
            </wp:positionH>
            <wp:positionV relativeFrom="page">
              <wp:posOffset>4081145</wp:posOffset>
            </wp:positionV>
            <wp:extent cx="2557145" cy="3409315"/>
            <wp:effectExtent l="0" t="0" r="8255" b="0"/>
            <wp:wrapThrough wrapText="bothSides">
              <wp:wrapPolygon edited="0">
                <wp:start x="0" y="0"/>
                <wp:lineTo x="0" y="21081"/>
                <wp:lineTo x="429" y="21403"/>
                <wp:lineTo x="858" y="21403"/>
                <wp:lineTo x="20597" y="21403"/>
                <wp:lineTo x="21026" y="21403"/>
                <wp:lineTo x="21455" y="21081"/>
                <wp:lineTo x="21455" y="0"/>
                <wp:lineTo x="0" y="0"/>
              </wp:wrapPolygon>
            </wp:wrapThrough>
            <wp:docPr id="22" name="Picture 22" descr="Macintosh HD:Users:beautixstrikes:Desktop: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autixstrikes:Desktop:IMG_2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40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16">
        <w:rPr>
          <w:noProof/>
        </w:rPr>
        <w:drawing>
          <wp:anchor distT="0" distB="0" distL="114300" distR="114300" simplePos="0" relativeHeight="251671552" behindDoc="0" locked="0" layoutInCell="1" allowOverlap="1" wp14:anchorId="607E6C0E" wp14:editId="6D044B78">
            <wp:simplePos x="0" y="0"/>
            <wp:positionH relativeFrom="page">
              <wp:posOffset>-2540</wp:posOffset>
            </wp:positionH>
            <wp:positionV relativeFrom="page">
              <wp:posOffset>2036445</wp:posOffset>
            </wp:positionV>
            <wp:extent cx="2502535" cy="3409315"/>
            <wp:effectExtent l="0" t="0" r="12065" b="0"/>
            <wp:wrapThrough wrapText="bothSides">
              <wp:wrapPolygon edited="0">
                <wp:start x="0" y="0"/>
                <wp:lineTo x="0" y="21081"/>
                <wp:lineTo x="438" y="21403"/>
                <wp:lineTo x="877" y="21403"/>
                <wp:lineTo x="20608" y="21403"/>
                <wp:lineTo x="21046" y="21403"/>
                <wp:lineTo x="21485" y="21081"/>
                <wp:lineTo x="21485" y="0"/>
                <wp:lineTo x="0" y="0"/>
              </wp:wrapPolygon>
            </wp:wrapThrough>
            <wp:docPr id="21" name="Picture 21" descr="Macintosh HD:Users:beautixstrikes:Desktop: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autixstrikes:Desktop:IMG_2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40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16">
        <w:rPr>
          <w:noProof/>
        </w:rPr>
        <w:drawing>
          <wp:anchor distT="0" distB="0" distL="114300" distR="114300" simplePos="0" relativeHeight="251670528" behindDoc="0" locked="0" layoutInCell="1" allowOverlap="1" wp14:anchorId="58D03A7F" wp14:editId="4760F660">
            <wp:simplePos x="0" y="0"/>
            <wp:positionH relativeFrom="page">
              <wp:posOffset>2652395</wp:posOffset>
            </wp:positionH>
            <wp:positionV relativeFrom="page">
              <wp:posOffset>3166745</wp:posOffset>
            </wp:positionV>
            <wp:extent cx="2466975" cy="3409315"/>
            <wp:effectExtent l="0" t="0" r="0" b="0"/>
            <wp:wrapThrough wrapText="bothSides">
              <wp:wrapPolygon edited="0">
                <wp:start x="0" y="0"/>
                <wp:lineTo x="0" y="21081"/>
                <wp:lineTo x="445" y="21403"/>
                <wp:lineTo x="890" y="21403"/>
                <wp:lineTo x="20460" y="21403"/>
                <wp:lineTo x="20905" y="21403"/>
                <wp:lineTo x="21350" y="21081"/>
                <wp:lineTo x="21350" y="0"/>
                <wp:lineTo x="0" y="0"/>
              </wp:wrapPolygon>
            </wp:wrapThrough>
            <wp:docPr id="20" name="Picture 20" descr="Macintosh HD:Users:beautixstrikes:Desktop: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autixstrikes:Desktop:IMG_21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0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016" w:rsidSect="00BA6016">
      <w:headerReference w:type="default" r:id="rId13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DE73E" w14:textId="77777777" w:rsidR="0082723A" w:rsidRDefault="0082723A">
      <w:r>
        <w:separator/>
      </w:r>
    </w:p>
  </w:endnote>
  <w:endnote w:type="continuationSeparator" w:id="0">
    <w:p w14:paraId="500C6100" w14:textId="77777777" w:rsidR="0082723A" w:rsidRDefault="0082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DCEA0" w14:textId="77777777" w:rsidR="0082723A" w:rsidRDefault="0082723A">
      <w:r>
        <w:separator/>
      </w:r>
    </w:p>
  </w:footnote>
  <w:footnote w:type="continuationSeparator" w:id="0">
    <w:p w14:paraId="61B46B37" w14:textId="77777777" w:rsidR="0082723A" w:rsidRDefault="008272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B08E6" w14:textId="77777777" w:rsidR="000C029B" w:rsidRDefault="000C029B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3E124920" wp14:editId="5E8C17E1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1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" fillcolor="white [3212]" strokecolor="#603060 [3044]">
              <v:fill color2="#636 [3204]" rotate="t" focusposition=".5,.5" focussize="" colors="0 white;24904f #dfb9ef;1 #636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F7D08FA" wp14:editId="3ACE2A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BA6016"/>
    <w:rsid w:val="00081EB4"/>
    <w:rsid w:val="000C029B"/>
    <w:rsid w:val="001F5124"/>
    <w:rsid w:val="00385445"/>
    <w:rsid w:val="00694B57"/>
    <w:rsid w:val="0082723A"/>
    <w:rsid w:val="00861B11"/>
    <w:rsid w:val="00942891"/>
    <w:rsid w:val="00AA51B2"/>
    <w:rsid w:val="00BA6016"/>
    <w:rsid w:val="00C007DA"/>
    <w:rsid w:val="00C7272E"/>
    <w:rsid w:val="00C908AF"/>
    <w:rsid w:val="00CF606B"/>
    <w:rsid w:val="00E00331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F62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2B142D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2B142D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C3AFCC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C3AFCC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2B142D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2B142D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2B142D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2B142D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2B142D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2B142D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2B142D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2B142D" w:themeColor="text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2B142D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2B142D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C3AFCC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C3AFCC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2B142D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2B142D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2B142D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2B142D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2B142D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2B142D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2B142D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2B142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Gallery%20Poster.dotx" TargetMode="External"/></Relationships>
</file>

<file path=word/theme/theme1.xml><?xml version="1.0" encoding="utf-8"?>
<a:theme xmlns:a="http://schemas.openxmlformats.org/drawingml/2006/main" name="Office Them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Gallery Poster.dotx</Template>
  <TotalTime>35</TotalTime>
  <Pages>1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cywinski</dc:creator>
  <cp:keywords/>
  <dc:description/>
  <cp:lastModifiedBy>Kristin cywinski</cp:lastModifiedBy>
  <cp:revision>2</cp:revision>
  <dcterms:created xsi:type="dcterms:W3CDTF">2014-04-21T15:00:00Z</dcterms:created>
  <dcterms:modified xsi:type="dcterms:W3CDTF">2014-04-22T00:26:00Z</dcterms:modified>
  <cp:category/>
</cp:coreProperties>
</file>